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3ED05" w14:textId="7C282138" w:rsidR="00222B07" w:rsidRDefault="008E5523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72BCF1F8" wp14:editId="054F4D1F">
                <wp:simplePos x="0" y="0"/>
                <wp:positionH relativeFrom="page">
                  <wp:posOffset>5220438</wp:posOffset>
                </wp:positionH>
                <wp:positionV relativeFrom="paragraph">
                  <wp:posOffset>7457085</wp:posOffset>
                </wp:positionV>
                <wp:extent cx="3667937" cy="3636173"/>
                <wp:effectExtent l="114300" t="95250" r="104140" b="78740"/>
                <wp:wrapNone/>
                <wp:docPr id="1" name="Stroomdiagram: Verbindingslij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67937" cy="3636173"/>
                        </a:xfrm>
                        <a:custGeom>
                          <a:avLst/>
                          <a:gdLst>
                            <a:gd name="connsiteX0" fmla="*/ 0 w 3667937"/>
                            <a:gd name="connsiteY0" fmla="*/ 1818087 h 3636173"/>
                            <a:gd name="connsiteX1" fmla="*/ 1833969 w 3667937"/>
                            <a:gd name="connsiteY1" fmla="*/ 0 h 3636173"/>
                            <a:gd name="connsiteX2" fmla="*/ 3667938 w 3667937"/>
                            <a:gd name="connsiteY2" fmla="*/ 1818087 h 3636173"/>
                            <a:gd name="connsiteX3" fmla="*/ 1833969 w 3667937"/>
                            <a:gd name="connsiteY3" fmla="*/ 3636174 h 3636173"/>
                            <a:gd name="connsiteX4" fmla="*/ 0 w 3667937"/>
                            <a:gd name="connsiteY4" fmla="*/ 1818087 h 36361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667937" h="3636173" fill="none" extrusionOk="0">
                              <a:moveTo>
                                <a:pt x="0" y="1818087"/>
                              </a:moveTo>
                              <a:cubicBezTo>
                                <a:pt x="53931" y="762726"/>
                                <a:pt x="1101999" y="18536"/>
                                <a:pt x="1833969" y="0"/>
                              </a:cubicBezTo>
                              <a:cubicBezTo>
                                <a:pt x="2958393" y="190675"/>
                                <a:pt x="3618519" y="812923"/>
                                <a:pt x="3667938" y="1818087"/>
                              </a:cubicBezTo>
                              <a:cubicBezTo>
                                <a:pt x="3934485" y="2860842"/>
                                <a:pt x="2755974" y="3594705"/>
                                <a:pt x="1833969" y="3636174"/>
                              </a:cubicBezTo>
                              <a:cubicBezTo>
                                <a:pt x="666862" y="3682199"/>
                                <a:pt x="31951" y="2778877"/>
                                <a:pt x="0" y="1818087"/>
                              </a:cubicBezTo>
                              <a:close/>
                            </a:path>
                            <a:path w="3667937" h="3636173" stroke="0" extrusionOk="0">
                              <a:moveTo>
                                <a:pt x="0" y="1818087"/>
                              </a:moveTo>
                              <a:cubicBezTo>
                                <a:pt x="-131963" y="1045507"/>
                                <a:pt x="607107" y="-88365"/>
                                <a:pt x="1833969" y="0"/>
                              </a:cubicBezTo>
                              <a:cubicBezTo>
                                <a:pt x="2973883" y="-18755"/>
                                <a:pt x="3624798" y="892558"/>
                                <a:pt x="3667938" y="1818087"/>
                              </a:cubicBezTo>
                              <a:cubicBezTo>
                                <a:pt x="3584760" y="2849990"/>
                                <a:pt x="2658643" y="3858721"/>
                                <a:pt x="1833969" y="3636174"/>
                              </a:cubicBezTo>
                              <a:cubicBezTo>
                                <a:pt x="990589" y="3526487"/>
                                <a:pt x="-229646" y="2874867"/>
                                <a:pt x="0" y="181808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CFF66"/>
                        </a:solidFill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981765707">
                                <a:prstGeom prst="flowChartConnec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91AC4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Stroomdiagram: Verbindingslijn 1" o:spid="_x0000_s1026" type="#_x0000_t120" style="position:absolute;margin-left:411.05pt;margin-top:587.15pt;width:288.8pt;height:286.3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" fillcolor="#cf6" strokecolor="white [3201]" strokeweight="1.5pt">
                <v:stroke joinstyle="miter"/>
                <v:shadow on="t" color="black" opacity="26214f" origin=".5,.5" offset="-.74836mm,-.74836mm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1" behindDoc="1" locked="0" layoutInCell="1" allowOverlap="1" wp14:anchorId="5B780A8E" wp14:editId="3FC719C0">
                <wp:simplePos x="0" y="0"/>
                <wp:positionH relativeFrom="page">
                  <wp:posOffset>-478465</wp:posOffset>
                </wp:positionH>
                <wp:positionV relativeFrom="paragraph">
                  <wp:posOffset>-1304275</wp:posOffset>
                </wp:positionV>
                <wp:extent cx="3168945" cy="3094517"/>
                <wp:effectExtent l="95250" t="95250" r="50800" b="48895"/>
                <wp:wrapNone/>
                <wp:docPr id="4" name="Stroomdiagram: Verbindingslij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8945" cy="3094517"/>
                        </a:xfrm>
                        <a:custGeom>
                          <a:avLst/>
                          <a:gdLst>
                            <a:gd name="connsiteX0" fmla="*/ 0 w 3168945"/>
                            <a:gd name="connsiteY0" fmla="*/ 1547259 h 3094517"/>
                            <a:gd name="connsiteX1" fmla="*/ 1584473 w 3168945"/>
                            <a:gd name="connsiteY1" fmla="*/ 0 h 3094517"/>
                            <a:gd name="connsiteX2" fmla="*/ 3168946 w 3168945"/>
                            <a:gd name="connsiteY2" fmla="*/ 1547259 h 3094517"/>
                            <a:gd name="connsiteX3" fmla="*/ 1584473 w 3168945"/>
                            <a:gd name="connsiteY3" fmla="*/ 3094518 h 3094517"/>
                            <a:gd name="connsiteX4" fmla="*/ 0 w 3168945"/>
                            <a:gd name="connsiteY4" fmla="*/ 1547259 h 309451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3168945" h="3094517" fill="none" extrusionOk="0">
                              <a:moveTo>
                                <a:pt x="0" y="1547259"/>
                              </a:moveTo>
                              <a:cubicBezTo>
                                <a:pt x="159083" y="541530"/>
                                <a:pt x="758068" y="3212"/>
                                <a:pt x="1584473" y="0"/>
                              </a:cubicBezTo>
                              <a:cubicBezTo>
                                <a:pt x="2564208" y="178887"/>
                                <a:pt x="2929125" y="687578"/>
                                <a:pt x="3168946" y="1547259"/>
                              </a:cubicBezTo>
                              <a:cubicBezTo>
                                <a:pt x="3237235" y="2411690"/>
                                <a:pt x="2380169" y="3058289"/>
                                <a:pt x="1584473" y="3094518"/>
                              </a:cubicBezTo>
                              <a:cubicBezTo>
                                <a:pt x="649532" y="3112381"/>
                                <a:pt x="111350" y="2250842"/>
                                <a:pt x="0" y="1547259"/>
                              </a:cubicBezTo>
                              <a:close/>
                            </a:path>
                            <a:path w="3168945" h="3094517" stroke="0" extrusionOk="0">
                              <a:moveTo>
                                <a:pt x="0" y="1547259"/>
                              </a:moveTo>
                              <a:cubicBezTo>
                                <a:pt x="-13999" y="717291"/>
                                <a:pt x="499719" y="-86583"/>
                                <a:pt x="1584473" y="0"/>
                              </a:cubicBezTo>
                              <a:cubicBezTo>
                                <a:pt x="2702705" y="-35896"/>
                                <a:pt x="3152919" y="721922"/>
                                <a:pt x="3168946" y="1547259"/>
                              </a:cubicBezTo>
                              <a:cubicBezTo>
                                <a:pt x="2940040" y="2478294"/>
                                <a:pt x="2435883" y="3122508"/>
                                <a:pt x="1584473" y="3094518"/>
                              </a:cubicBezTo>
                              <a:cubicBezTo>
                                <a:pt x="849368" y="3003934"/>
                                <a:pt x="-96811" y="2423994"/>
                                <a:pt x="0" y="1547259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CFF66"/>
                        </a:solidFill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981765707">
                                <a:prstGeom prst="flowChartConnec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DA7616" id="Stroomdiagram: Verbindingslijn 4" o:spid="_x0000_s1026" type="#_x0000_t120" style="position:absolute;margin-left:-37.65pt;margin-top:-102.7pt;width:249.5pt;height:243.65pt;z-index:-2516577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" fillcolor="#cf6" strokecolor="white [3201]" strokeweight="1.5pt">
                <v:stroke joinstyle="miter"/>
                <v:shadow on="t" color="black" opacity="26214f" origin=".5,.5" offset="-.74836mm,-.74836mm"/>
                <w10:wrap anchorx="page"/>
              </v:shape>
            </w:pict>
          </mc:Fallback>
        </mc:AlternateContent>
      </w:r>
      <w:r w:rsidR="00AB1965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C28B6EE" wp14:editId="60FE8154">
                <wp:simplePos x="0" y="0"/>
                <wp:positionH relativeFrom="column">
                  <wp:posOffset>1269247</wp:posOffset>
                </wp:positionH>
                <wp:positionV relativeFrom="paragraph">
                  <wp:posOffset>1981628</wp:posOffset>
                </wp:positionV>
                <wp:extent cx="0" cy="7432158"/>
                <wp:effectExtent l="0" t="0" r="38100" b="35560"/>
                <wp:wrapNone/>
                <wp:docPr id="8" name="Rechte verbindingslij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432158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0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62D019" id="Rechte verbindingslijn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9.95pt,156.05pt" to="99.95pt,7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" strokecolor="#70ad47 [3209]" strokeweight="1pt">
                <v:stroke joinstyle="miter"/>
              </v:line>
            </w:pict>
          </mc:Fallback>
        </mc:AlternateContent>
      </w:r>
      <w:bookmarkStart w:id="0" w:name="_GoBack"/>
      <w:bookmarkEnd w:id="0"/>
      <w:r w:rsidR="00B02349"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5DBC375" wp14:editId="2A8F5A81">
                <wp:simplePos x="0" y="0"/>
                <wp:positionH relativeFrom="page">
                  <wp:posOffset>339799</wp:posOffset>
                </wp:positionH>
                <wp:positionV relativeFrom="paragraph">
                  <wp:posOffset>-517466</wp:posOffset>
                </wp:positionV>
                <wp:extent cx="1786713" cy="1776080"/>
                <wp:effectExtent l="95250" t="95250" r="61595" b="53340"/>
                <wp:wrapNone/>
                <wp:docPr id="3" name="Stroomdiagram: Verbindingslij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713" cy="1776080"/>
                        </a:xfrm>
                        <a:custGeom>
                          <a:avLst/>
                          <a:gdLst>
                            <a:gd name="connsiteX0" fmla="*/ 0 w 1786713"/>
                            <a:gd name="connsiteY0" fmla="*/ 888040 h 1776080"/>
                            <a:gd name="connsiteX1" fmla="*/ 893357 w 1786713"/>
                            <a:gd name="connsiteY1" fmla="*/ 0 h 1776080"/>
                            <a:gd name="connsiteX2" fmla="*/ 1786714 w 1786713"/>
                            <a:gd name="connsiteY2" fmla="*/ 888040 h 1776080"/>
                            <a:gd name="connsiteX3" fmla="*/ 893357 w 1786713"/>
                            <a:gd name="connsiteY3" fmla="*/ 1776080 h 1776080"/>
                            <a:gd name="connsiteX4" fmla="*/ 0 w 1786713"/>
                            <a:gd name="connsiteY4" fmla="*/ 888040 h 17760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786713" h="1776080" fill="none" extrusionOk="0">
                              <a:moveTo>
                                <a:pt x="0" y="888040"/>
                              </a:moveTo>
                              <a:cubicBezTo>
                                <a:pt x="56942" y="343468"/>
                                <a:pt x="509959" y="7258"/>
                                <a:pt x="893357" y="0"/>
                              </a:cubicBezTo>
                              <a:cubicBezTo>
                                <a:pt x="1440965" y="92681"/>
                                <a:pt x="1775793" y="397354"/>
                                <a:pt x="1786714" y="888040"/>
                              </a:cubicBezTo>
                              <a:cubicBezTo>
                                <a:pt x="1808521" y="1381653"/>
                                <a:pt x="1334946" y="1752441"/>
                                <a:pt x="893357" y="1776080"/>
                              </a:cubicBezTo>
                              <a:cubicBezTo>
                                <a:pt x="327072" y="1797833"/>
                                <a:pt x="66108" y="1288875"/>
                                <a:pt x="0" y="888040"/>
                              </a:cubicBezTo>
                              <a:close/>
                            </a:path>
                            <a:path w="1786713" h="1776080" stroke="0" extrusionOk="0">
                              <a:moveTo>
                                <a:pt x="0" y="888040"/>
                              </a:moveTo>
                              <a:cubicBezTo>
                                <a:pt x="-16544" y="426614"/>
                                <a:pt x="385913" y="-5805"/>
                                <a:pt x="893357" y="0"/>
                              </a:cubicBezTo>
                              <a:cubicBezTo>
                                <a:pt x="1429795" y="-6355"/>
                                <a:pt x="1724847" y="510269"/>
                                <a:pt x="1786714" y="888040"/>
                              </a:cubicBezTo>
                              <a:cubicBezTo>
                                <a:pt x="1698317" y="1408036"/>
                                <a:pt x="1370699" y="1795054"/>
                                <a:pt x="893357" y="1776080"/>
                              </a:cubicBezTo>
                              <a:cubicBezTo>
                                <a:pt x="422084" y="1761769"/>
                                <a:pt x="-123268" y="1406767"/>
                                <a:pt x="0" y="88804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981765707">
                                <a:prstGeom prst="flowChartConnec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223B01" id="Stroomdiagram: Verbindingslijn 3" o:spid="_x0000_s1026" type="#_x0000_t120" style="position:absolute;margin-left:26.75pt;margin-top:-40.75pt;width:140.7pt;height:139.8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" strokecolor="white [3201]" strokeweight="1.5pt">
                <v:stroke joinstyle="miter"/>
                <v:shadow on="t" color="black" opacity="26214f" origin=".5,.5" offset="-.74836mm,-.74836mm"/>
                <w10:wrap anchorx="page"/>
              </v:shape>
            </w:pict>
          </mc:Fallback>
        </mc:AlternateContent>
      </w:r>
      <w:r w:rsidR="00B02349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118DB17" wp14:editId="6199F8B7">
                <wp:simplePos x="0" y="0"/>
                <wp:positionH relativeFrom="page">
                  <wp:align>left</wp:align>
                </wp:positionH>
                <wp:positionV relativeFrom="paragraph">
                  <wp:posOffset>-857265</wp:posOffset>
                </wp:positionV>
                <wp:extent cx="2149992" cy="2254103"/>
                <wp:effectExtent l="95250" t="95250" r="79375" b="51435"/>
                <wp:wrapNone/>
                <wp:docPr id="2" name="Stroomdiagram: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9992" cy="2254103"/>
                        </a:xfrm>
                        <a:custGeom>
                          <a:avLst/>
                          <a:gdLst>
                            <a:gd name="connsiteX0" fmla="*/ 0 w 2149992"/>
                            <a:gd name="connsiteY0" fmla="*/ 1127052 h 2254103"/>
                            <a:gd name="connsiteX1" fmla="*/ 1074996 w 2149992"/>
                            <a:gd name="connsiteY1" fmla="*/ 0 h 2254103"/>
                            <a:gd name="connsiteX2" fmla="*/ 2149992 w 2149992"/>
                            <a:gd name="connsiteY2" fmla="*/ 1127052 h 2254103"/>
                            <a:gd name="connsiteX3" fmla="*/ 1074996 w 2149992"/>
                            <a:gd name="connsiteY3" fmla="*/ 2254104 h 2254103"/>
                            <a:gd name="connsiteX4" fmla="*/ 0 w 2149992"/>
                            <a:gd name="connsiteY4" fmla="*/ 1127052 h 225410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2149992" h="2254103" fill="none" extrusionOk="0">
                              <a:moveTo>
                                <a:pt x="0" y="1127052"/>
                              </a:moveTo>
                              <a:cubicBezTo>
                                <a:pt x="42278" y="464415"/>
                                <a:pt x="508484" y="1794"/>
                                <a:pt x="1074996" y="0"/>
                              </a:cubicBezTo>
                              <a:cubicBezTo>
                                <a:pt x="1756441" y="149976"/>
                                <a:pt x="2085410" y="503210"/>
                                <a:pt x="2149992" y="1127052"/>
                              </a:cubicBezTo>
                              <a:cubicBezTo>
                                <a:pt x="2287927" y="1769508"/>
                                <a:pt x="1652621" y="2246766"/>
                                <a:pt x="1074996" y="2254104"/>
                              </a:cubicBezTo>
                              <a:cubicBezTo>
                                <a:pt x="347848" y="2293925"/>
                                <a:pt x="62798" y="1664377"/>
                                <a:pt x="0" y="1127052"/>
                              </a:cubicBezTo>
                              <a:close/>
                            </a:path>
                            <a:path w="2149992" h="2254103" stroke="0" extrusionOk="0">
                              <a:moveTo>
                                <a:pt x="0" y="1127052"/>
                              </a:moveTo>
                              <a:cubicBezTo>
                                <a:pt x="-42651" y="579427"/>
                                <a:pt x="351691" y="-53518"/>
                                <a:pt x="1074996" y="0"/>
                              </a:cubicBezTo>
                              <a:cubicBezTo>
                                <a:pt x="1730196" y="-9078"/>
                                <a:pt x="2076270" y="638869"/>
                                <a:pt x="2149992" y="1127052"/>
                              </a:cubicBezTo>
                              <a:cubicBezTo>
                                <a:pt x="2111834" y="1762260"/>
                                <a:pt x="1599159" y="2336336"/>
                                <a:pt x="1074996" y="2254104"/>
                              </a:cubicBezTo>
                              <a:cubicBezTo>
                                <a:pt x="581017" y="2189567"/>
                                <a:pt x="-106196" y="1773866"/>
                                <a:pt x="0" y="1127052"/>
                              </a:cubicBezTo>
                              <a:close/>
                            </a:path>
                          </a:pathLst>
                        </a:custGeom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981765707">
                                <a:prstGeom prst="flowChartConnector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  <a:effectLst>
                          <a:outerShdw blurRad="50800" dist="38100" dir="13500000" algn="b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0295E" id="Stroomdiagram: Verbindingslijn 2" o:spid="_x0000_s1026" type="#_x0000_t120" style="position:absolute;margin-left:0;margin-top:-67.5pt;width:169.3pt;height:177.5pt;z-index:-251657216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" fillcolor="#70ad47 [3209]" strokecolor="white [3201]" strokeweight="1.5pt">
                <v:stroke joinstyle="miter"/>
                <v:shadow on="t" color="black" opacity="26214f" origin=".5,.5" offset="-.74836mm,-.74836mm"/>
                <w10:wrap anchorx="page"/>
              </v:shape>
            </w:pict>
          </mc:Fallback>
        </mc:AlternateContent>
      </w:r>
      <w:r w:rsidR="00222B07">
        <w:t xml:space="preserve">    </w:t>
      </w:r>
    </w:p>
    <w:p w14:paraId="44A8F79F" w14:textId="0E5208CC" w:rsidR="00662024" w:rsidRDefault="00DC2BDF" w:rsidP="00662024">
      <w:r>
        <w:t xml:space="preserve">Circuit Frans . </w:t>
      </w:r>
    </w:p>
    <w:p w14:paraId="5A4640D0" w14:textId="306195BF" w:rsidR="00662024" w:rsidRDefault="00662024" w:rsidP="00662024"/>
    <w:p w14:paraId="03489AB0" w14:textId="5B059C4D" w:rsidR="00662024" w:rsidRDefault="00DC2BDF" w:rsidP="00662024"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AE834AC" wp14:editId="0F6613EF">
                <wp:simplePos x="0" y="0"/>
                <wp:positionH relativeFrom="column">
                  <wp:posOffset>2665257</wp:posOffset>
                </wp:positionH>
                <wp:positionV relativeFrom="paragraph">
                  <wp:posOffset>11430</wp:posOffset>
                </wp:positionV>
                <wp:extent cx="1275715" cy="754380"/>
                <wp:effectExtent l="0" t="0" r="19685" b="26670"/>
                <wp:wrapNone/>
                <wp:docPr id="18" name="Rechtho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754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86165A" w14:textId="09A0EC24" w:rsidR="00662024" w:rsidRDefault="00662024" w:rsidP="00662024">
                            <w:pPr>
                              <w:jc w:val="center"/>
                            </w:pPr>
                            <w:r>
                              <w:t>Springtouw en poster met cijfers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E834AC" id="Rechthoek 18" o:spid="_x0000_s1026" style="position:absolute;margin-left:209.85pt;margin-top:.9pt;width:100.45pt;height:59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" fillcolor="yellow" strokecolor="black [3200]" strokeweight="1pt">
                <v:textbox>
                  <w:txbxContent>
                    <w:p w14:paraId="6E86165A" w14:textId="09A0EC24" w:rsidR="00662024" w:rsidRDefault="00662024" w:rsidP="00662024">
                      <w:pPr>
                        <w:jc w:val="center"/>
                      </w:pPr>
                      <w:r>
                        <w:t>Springtouw en poster met cijfers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15F1D63" wp14:editId="1DAD8748">
                <wp:simplePos x="0" y="0"/>
                <wp:positionH relativeFrom="page">
                  <wp:posOffset>6221892</wp:posOffset>
                </wp:positionH>
                <wp:positionV relativeFrom="paragraph">
                  <wp:posOffset>10795</wp:posOffset>
                </wp:positionV>
                <wp:extent cx="1275907" cy="754912"/>
                <wp:effectExtent l="0" t="0" r="19685" b="26670"/>
                <wp:wrapNone/>
                <wp:docPr id="24" name="Rechtho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ADB96D" w14:textId="5F201150" w:rsidR="00DC2BDF" w:rsidRDefault="00DC2BDF" w:rsidP="00DC2BDF">
                            <w:pPr>
                              <w:jc w:val="center"/>
                            </w:pPr>
                            <w:r>
                              <w:t xml:space="preserve">Laptop en </w:t>
                            </w:r>
                            <w:proofErr w:type="spellStart"/>
                            <w:r>
                              <w:t>quizlet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5F1D63" id="Rechthoek 24" o:spid="_x0000_s1027" style="position:absolute;margin-left:489.9pt;margin-top:.85pt;width:100.45pt;height:59.45pt;z-index:251698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" fillcolor="#00b0f0" strokecolor="black [3200]" strokeweight="1pt">
                <v:textbox>
                  <w:txbxContent>
                    <w:p w14:paraId="55ADB96D" w14:textId="5F201150" w:rsidR="00DC2BDF" w:rsidRDefault="00DC2BDF" w:rsidP="00DC2BDF">
                      <w:pPr>
                        <w:jc w:val="center"/>
                      </w:pPr>
                      <w:r>
                        <w:t xml:space="preserve">Laptop en </w:t>
                      </w:r>
                      <w:proofErr w:type="spellStart"/>
                      <w:r>
                        <w:t>quizlet</w:t>
                      </w:r>
                      <w:proofErr w:type="spellEnd"/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CC7F5E" wp14:editId="014A159F">
                <wp:simplePos x="0" y="0"/>
                <wp:positionH relativeFrom="column">
                  <wp:posOffset>4026402</wp:posOffset>
                </wp:positionH>
                <wp:positionV relativeFrom="paragraph">
                  <wp:posOffset>12051</wp:posOffset>
                </wp:positionV>
                <wp:extent cx="1275907" cy="754912"/>
                <wp:effectExtent l="0" t="0" r="19685" b="26670"/>
                <wp:wrapNone/>
                <wp:docPr id="23" name="Rechtho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494DA6" w14:textId="77777777" w:rsidR="00DC2BDF" w:rsidRDefault="00DC2BDF" w:rsidP="00DC2BDF">
                            <w:pPr>
                              <w:jc w:val="center"/>
                            </w:pPr>
                            <w:proofErr w:type="spellStart"/>
                            <w:r>
                              <w:t>Avoir</w:t>
                            </w:r>
                            <w:proofErr w:type="spellEnd"/>
                            <w:r>
                              <w:t xml:space="preserve"> oefenen op </w:t>
                            </w:r>
                            <w:proofErr w:type="spellStart"/>
                            <w:r>
                              <w:t>quizlet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FCC7F5E" id="Rechthoek 23" o:spid="_x0000_s1028" style="position:absolute;margin-left:317.05pt;margin-top:.95pt;width:100.45pt;height:59.4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" fillcolor="#00b0f0" strokecolor="black [3200]" strokeweight="1pt">
                <v:textbox>
                  <w:txbxContent>
                    <w:p w14:paraId="30494DA6" w14:textId="77777777" w:rsidR="00DC2BDF" w:rsidRDefault="00DC2BDF" w:rsidP="00DC2BDF">
                      <w:pPr>
                        <w:jc w:val="center"/>
                      </w:pPr>
                      <w:proofErr w:type="spellStart"/>
                      <w:r>
                        <w:t>Avoir</w:t>
                      </w:r>
                      <w:proofErr w:type="spellEnd"/>
                      <w:r>
                        <w:t xml:space="preserve"> oefenen op </w:t>
                      </w:r>
                      <w:proofErr w:type="spellStart"/>
                      <w:r>
                        <w:t>quizlet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662024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538FF" wp14:editId="00C64B05">
                <wp:simplePos x="0" y="0"/>
                <wp:positionH relativeFrom="column">
                  <wp:posOffset>1348592</wp:posOffset>
                </wp:positionH>
                <wp:positionV relativeFrom="paragraph">
                  <wp:posOffset>7679</wp:posOffset>
                </wp:positionV>
                <wp:extent cx="1275907" cy="754912"/>
                <wp:effectExtent l="0" t="0" r="19685" b="26670"/>
                <wp:wrapNone/>
                <wp:docPr id="17" name="Rechtho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7543E0" w14:textId="77777777" w:rsidR="00662024" w:rsidRDefault="00662024" w:rsidP="00662024">
                            <w:pPr>
                              <w:jc w:val="center"/>
                            </w:pPr>
                            <w:r>
                              <w:t>Touwtje springen</w:t>
                            </w:r>
                          </w:p>
                          <w:p w14:paraId="4CB9C01E" w14:textId="77777777" w:rsidR="00662024" w:rsidRDefault="00662024" w:rsidP="00662024">
                            <w:pPr>
                              <w:jc w:val="center"/>
                            </w:pPr>
                            <w:r>
                              <w:t>Tellen in het Frans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8538FF" id="Rechthoek 17" o:spid="_x0000_s1029" style="position:absolute;margin-left:106.2pt;margin-top:.6pt;width:100.45pt;height:59.4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" fillcolor="yellow" strokecolor="black [3200]" strokeweight="1pt">
                <v:textbox>
                  <w:txbxContent>
                    <w:p w14:paraId="2B7543E0" w14:textId="77777777" w:rsidR="00662024" w:rsidRDefault="00662024" w:rsidP="00662024">
                      <w:pPr>
                        <w:jc w:val="center"/>
                      </w:pPr>
                      <w:r>
                        <w:t>Touwtje springen</w:t>
                      </w:r>
                    </w:p>
                    <w:p w14:paraId="4CB9C01E" w14:textId="77777777" w:rsidR="00662024" w:rsidRDefault="00662024" w:rsidP="00662024">
                      <w:pPr>
                        <w:jc w:val="center"/>
                      </w:pPr>
                      <w:r>
                        <w:t>Tellen in het Frans</w:t>
                      </w:r>
                    </w:p>
                  </w:txbxContent>
                </v:textbox>
              </v:rect>
            </w:pict>
          </mc:Fallback>
        </mc:AlternateContent>
      </w:r>
    </w:p>
    <w:p w14:paraId="5635C350" w14:textId="2E100BF1" w:rsidR="00662024" w:rsidRDefault="00662024" w:rsidP="00662024"/>
    <w:p w14:paraId="04B29FBA" w14:textId="77777777" w:rsidR="00662024" w:rsidRDefault="00662024" w:rsidP="00662024"/>
    <w:p w14:paraId="2F7F1930" w14:textId="7AFA9A92" w:rsidR="00662024" w:rsidRDefault="00DC2BDF" w:rsidP="00662024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4C5274" wp14:editId="73E958C8">
                <wp:simplePos x="0" y="0"/>
                <wp:positionH relativeFrom="column">
                  <wp:posOffset>2674147</wp:posOffset>
                </wp:positionH>
                <wp:positionV relativeFrom="paragraph">
                  <wp:posOffset>15240</wp:posOffset>
                </wp:positionV>
                <wp:extent cx="1275715" cy="754380"/>
                <wp:effectExtent l="0" t="0" r="19685" b="26670"/>
                <wp:wrapNone/>
                <wp:docPr id="20" name="Rechtho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75438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A5CC20" w14:textId="4094B148" w:rsidR="00DC2BDF" w:rsidRDefault="00DC2BDF" w:rsidP="00DC2BDF">
                            <w:pPr>
                              <w:jc w:val="center"/>
                            </w:pPr>
                            <w:r>
                              <w:t>Print en knip kaartjes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4C5274" id="Rechthoek 20" o:spid="_x0000_s1030" style="position:absolute;margin-left:210.55pt;margin-top:1.2pt;width:100.45pt;height:59.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" fillcolor="#92d050" strokecolor="black [3200]" strokeweight="1pt">
                <v:textbox>
                  <w:txbxContent>
                    <w:p w14:paraId="31A5CC20" w14:textId="4094B148" w:rsidR="00DC2BDF" w:rsidRDefault="00DC2BDF" w:rsidP="00DC2BDF">
                      <w:pPr>
                        <w:jc w:val="center"/>
                      </w:pPr>
                      <w:r>
                        <w:t>Print en knip kaartjes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8DBEE9E" wp14:editId="7E5BE69D">
                <wp:simplePos x="0" y="0"/>
                <wp:positionH relativeFrom="column">
                  <wp:posOffset>5323205</wp:posOffset>
                </wp:positionH>
                <wp:positionV relativeFrom="paragraph">
                  <wp:posOffset>25562</wp:posOffset>
                </wp:positionV>
                <wp:extent cx="1275907" cy="754912"/>
                <wp:effectExtent l="0" t="0" r="19685" b="26670"/>
                <wp:wrapNone/>
                <wp:docPr id="26" name="Rechtho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75195" w14:textId="2DFAA610" w:rsidR="00DC2BDF" w:rsidRDefault="00DC2BDF" w:rsidP="00DC2BDF">
                            <w:pPr>
                              <w:jc w:val="center"/>
                            </w:pPr>
                            <w:r>
                              <w:t xml:space="preserve">Digibord </w:t>
                            </w:r>
                            <w:proofErr w:type="spellStart"/>
                            <w:r>
                              <w:t>ppt</w:t>
                            </w:r>
                            <w:proofErr w:type="spellEnd"/>
                            <w:r>
                              <w:t xml:space="preserve"> en vragen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DBEE9E" id="Rechthoek 26" o:spid="_x0000_s1031" style="position:absolute;margin-left:419.15pt;margin-top:2pt;width:100.45pt;height:59.4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" fillcolor="#6ff" strokecolor="black [3200]" strokeweight="1pt">
                <v:textbox>
                  <w:txbxContent>
                    <w:p w14:paraId="67A75195" w14:textId="2DFAA610" w:rsidR="00DC2BDF" w:rsidRDefault="00DC2BDF" w:rsidP="00DC2BDF">
                      <w:pPr>
                        <w:jc w:val="center"/>
                      </w:pPr>
                      <w:r>
                        <w:t xml:space="preserve">Digibord </w:t>
                      </w:r>
                      <w:proofErr w:type="spellStart"/>
                      <w:r>
                        <w:t>ppt</w:t>
                      </w:r>
                      <w:proofErr w:type="spellEnd"/>
                      <w:r>
                        <w:t xml:space="preserve"> en vragen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BB68577" wp14:editId="7B08B9C3">
                <wp:simplePos x="0" y="0"/>
                <wp:positionH relativeFrom="column">
                  <wp:posOffset>4026077</wp:posOffset>
                </wp:positionH>
                <wp:positionV relativeFrom="paragraph">
                  <wp:posOffset>15639</wp:posOffset>
                </wp:positionV>
                <wp:extent cx="1275907" cy="754912"/>
                <wp:effectExtent l="0" t="0" r="19685" b="26670"/>
                <wp:wrapNone/>
                <wp:docPr id="25" name="Rechthoe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B01D95" w14:textId="77777777" w:rsidR="00DC2BDF" w:rsidRDefault="00DC2BDF" w:rsidP="00DC2BDF">
                            <w:pPr>
                              <w:jc w:val="center"/>
                            </w:pPr>
                            <w:r>
                              <w:t>Raad het plaatje 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BB68577" id="Rechthoek 25" o:spid="_x0000_s1032" style="position:absolute;margin-left:317pt;margin-top:1.25pt;width:100.45pt;height:59.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" fillcolor="#6ff" strokecolor="black [3200]" strokeweight="1pt">
                <v:textbox>
                  <w:txbxContent>
                    <w:p w14:paraId="39B01D95" w14:textId="77777777" w:rsidR="00DC2BDF" w:rsidRDefault="00DC2BDF" w:rsidP="00DC2BDF">
                      <w:pPr>
                        <w:jc w:val="center"/>
                      </w:pPr>
                      <w:r>
                        <w:t>Raad het plaatje quiz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5497243" wp14:editId="52B1F2EF">
                <wp:simplePos x="0" y="0"/>
                <wp:positionH relativeFrom="column">
                  <wp:posOffset>1357630</wp:posOffset>
                </wp:positionH>
                <wp:positionV relativeFrom="paragraph">
                  <wp:posOffset>16273</wp:posOffset>
                </wp:positionV>
                <wp:extent cx="1275907" cy="754912"/>
                <wp:effectExtent l="0" t="0" r="19685" b="26670"/>
                <wp:wrapNone/>
                <wp:docPr id="19" name="Rechtho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0AC17C" w14:textId="77777777" w:rsidR="00DC2BDF" w:rsidRDefault="00DC2BDF" w:rsidP="00DC2BDF">
                            <w:pPr>
                              <w:jc w:val="center"/>
                            </w:pPr>
                            <w:r>
                              <w:t>Memory</w:t>
                            </w:r>
                          </w:p>
                          <w:p w14:paraId="01AD8A77" w14:textId="77777777" w:rsidR="00DC2BDF" w:rsidRDefault="00DC2BDF" w:rsidP="00DC2BDF">
                            <w:pPr>
                              <w:jc w:val="center"/>
                            </w:pPr>
                            <w:r>
                              <w:t>Alle woordjes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497243" id="Rechthoek 19" o:spid="_x0000_s1033" style="position:absolute;margin-left:106.9pt;margin-top:1.3pt;width:100.45pt;height:59.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" fillcolor="#92d050" strokecolor="black [3200]" strokeweight="1pt">
                <v:textbox>
                  <w:txbxContent>
                    <w:p w14:paraId="520AC17C" w14:textId="77777777" w:rsidR="00DC2BDF" w:rsidRDefault="00DC2BDF" w:rsidP="00DC2BDF">
                      <w:pPr>
                        <w:jc w:val="center"/>
                      </w:pPr>
                      <w:r>
                        <w:t>Memory</w:t>
                      </w:r>
                    </w:p>
                    <w:p w14:paraId="01AD8A77" w14:textId="77777777" w:rsidR="00DC2BDF" w:rsidRDefault="00DC2BDF" w:rsidP="00DC2BDF">
                      <w:pPr>
                        <w:jc w:val="center"/>
                      </w:pPr>
                      <w:r>
                        <w:t>Alle woordjes</w:t>
                      </w:r>
                    </w:p>
                  </w:txbxContent>
                </v:textbox>
              </v:rect>
            </w:pict>
          </mc:Fallback>
        </mc:AlternateContent>
      </w:r>
    </w:p>
    <w:p w14:paraId="30192E4C" w14:textId="3980A6CA" w:rsidR="00662024" w:rsidRDefault="00662024" w:rsidP="00662024"/>
    <w:p w14:paraId="367C2E0E" w14:textId="346268E7" w:rsidR="00662024" w:rsidRDefault="00DC2BDF" w:rsidP="00662024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734CE0F" wp14:editId="63E7AC22">
                <wp:simplePos x="0" y="0"/>
                <wp:positionH relativeFrom="margin">
                  <wp:posOffset>1357630</wp:posOffset>
                </wp:positionH>
                <wp:positionV relativeFrom="paragraph">
                  <wp:posOffset>282413</wp:posOffset>
                </wp:positionV>
                <wp:extent cx="1275715" cy="754380"/>
                <wp:effectExtent l="0" t="0" r="19685" b="26670"/>
                <wp:wrapNone/>
                <wp:docPr id="21" name="Rechtho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7543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BFDC60" w14:textId="77777777" w:rsidR="00DC2BDF" w:rsidRDefault="00DC2BDF" w:rsidP="00DC2BDF">
                            <w:pPr>
                              <w:jc w:val="center"/>
                            </w:pPr>
                            <w:r>
                              <w:t>Spring op de juiste vervoeging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34CE0F" id="Rechthoek 21" o:spid="_x0000_s1034" style="position:absolute;margin-left:106.9pt;margin-top:22.25pt;width:100.45pt;height:59.4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" fillcolor="#ffc000" strokecolor="black [3200]" strokeweight="1pt">
                <v:textbox>
                  <w:txbxContent>
                    <w:p w14:paraId="3EBFDC60" w14:textId="77777777" w:rsidR="00DC2BDF" w:rsidRDefault="00DC2BDF" w:rsidP="00DC2BDF">
                      <w:pPr>
                        <w:jc w:val="center"/>
                      </w:pPr>
                      <w:r>
                        <w:t>Spring op de juiste vervoeging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707BCCB2" w14:textId="3100A8B8" w:rsidR="00662024" w:rsidRDefault="00DC2BDF" w:rsidP="00662024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C12D453" wp14:editId="51653CBD">
                <wp:simplePos x="0" y="0"/>
                <wp:positionH relativeFrom="margin">
                  <wp:posOffset>2664622</wp:posOffset>
                </wp:positionH>
                <wp:positionV relativeFrom="paragraph">
                  <wp:posOffset>9525</wp:posOffset>
                </wp:positionV>
                <wp:extent cx="1275715" cy="754380"/>
                <wp:effectExtent l="0" t="0" r="19685" b="26670"/>
                <wp:wrapNone/>
                <wp:docPr id="22" name="Rechtho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7543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9D6544" w14:textId="2AB3D16D" w:rsidR="00DC2BDF" w:rsidRDefault="00DC2BDF" w:rsidP="00DC2BDF">
                            <w:pPr>
                              <w:jc w:val="center"/>
                            </w:pPr>
                            <w:r>
                              <w:t xml:space="preserve">A4-tjes met vervoeging </w:t>
                            </w:r>
                            <w:proofErr w:type="spellStart"/>
                            <w:r>
                              <w:t>être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12D453" id="Rechthoek 22" o:spid="_x0000_s1035" style="position:absolute;margin-left:209.8pt;margin-top:.75pt;width:100.45pt;height:59.4pt;z-index:2516940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" fillcolor="#ffc000" strokecolor="black [3200]" strokeweight="1pt">
                <v:textbox>
                  <w:txbxContent>
                    <w:p w14:paraId="789D6544" w14:textId="2AB3D16D" w:rsidR="00DC2BDF" w:rsidRDefault="00DC2BDF" w:rsidP="00DC2BDF">
                      <w:pPr>
                        <w:jc w:val="center"/>
                      </w:pPr>
                      <w:r>
                        <w:t xml:space="preserve">A4-tjes met vervoeging </w:t>
                      </w:r>
                      <w:proofErr w:type="spellStart"/>
                      <w:r>
                        <w:t>être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596789D" wp14:editId="4DC4CF1A">
                <wp:simplePos x="0" y="0"/>
                <wp:positionH relativeFrom="page">
                  <wp:posOffset>6221892</wp:posOffset>
                </wp:positionH>
                <wp:positionV relativeFrom="paragraph">
                  <wp:posOffset>9525</wp:posOffset>
                </wp:positionV>
                <wp:extent cx="1275715" cy="754380"/>
                <wp:effectExtent l="0" t="0" r="19685" b="26670"/>
                <wp:wrapNone/>
                <wp:docPr id="28" name="Rechthoe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715" cy="754380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370385" w14:textId="3F97ACB9" w:rsidR="00DC2BDF" w:rsidRDefault="00DC2BDF" w:rsidP="00DC2BDF">
                            <w:pPr>
                              <w:pStyle w:val="Geenafstand"/>
                            </w:pPr>
                            <w:r>
                              <w:t>Magneetvliegen</w:t>
                            </w:r>
                          </w:p>
                          <w:p w14:paraId="62D8AC85" w14:textId="1D987E90" w:rsidR="00DC2BDF" w:rsidRDefault="00DC2BDF" w:rsidP="00DC2BDF">
                            <w:pPr>
                              <w:pStyle w:val="Geenafstand"/>
                            </w:pPr>
                            <w:r>
                              <w:t>Whiteboard</w:t>
                            </w:r>
                          </w:p>
                          <w:p w14:paraId="44216A5A" w14:textId="276B6B04" w:rsidR="00DC2BDF" w:rsidRDefault="00DC2BDF" w:rsidP="00DC2BDF">
                            <w:pPr>
                              <w:pStyle w:val="Geenafstand"/>
                            </w:pPr>
                            <w:r>
                              <w:t>vliegenmepper</w:t>
                            </w:r>
                          </w:p>
                          <w:p w14:paraId="7E512495" w14:textId="77777777" w:rsidR="00DC2BDF" w:rsidRDefault="00DC2BDF" w:rsidP="00DC2BDF">
                            <w:pPr>
                              <w:pStyle w:val="Geenafstand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96789D" id="Rechthoek 28" o:spid="_x0000_s1036" style="position:absolute;margin-left:489.9pt;margin-top:.75pt;width:100.45pt;height:59.4pt;z-index:251706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" fillcolor="#f99" strokecolor="black [3200]" strokeweight="1pt">
                <v:textbox>
                  <w:txbxContent>
                    <w:p w14:paraId="67370385" w14:textId="3F97ACB9" w:rsidR="00DC2BDF" w:rsidRDefault="00DC2BDF" w:rsidP="00DC2BDF">
                      <w:pPr>
                        <w:pStyle w:val="Geenafstand"/>
                      </w:pPr>
                      <w:r>
                        <w:t>Magneetvliegen</w:t>
                      </w:r>
                    </w:p>
                    <w:p w14:paraId="62D8AC85" w14:textId="1D987E90" w:rsidR="00DC2BDF" w:rsidRDefault="00DC2BDF" w:rsidP="00DC2BDF">
                      <w:pPr>
                        <w:pStyle w:val="Geenafstand"/>
                      </w:pPr>
                      <w:r>
                        <w:t>Whiteboard</w:t>
                      </w:r>
                    </w:p>
                    <w:p w14:paraId="44216A5A" w14:textId="276B6B04" w:rsidR="00DC2BDF" w:rsidRDefault="00DC2BDF" w:rsidP="00DC2BDF">
                      <w:pPr>
                        <w:pStyle w:val="Geenafstand"/>
                      </w:pPr>
                      <w:r>
                        <w:t>vliegenmepper</w:t>
                      </w:r>
                    </w:p>
                    <w:p w14:paraId="7E512495" w14:textId="77777777" w:rsidR="00DC2BDF" w:rsidRDefault="00DC2BDF" w:rsidP="00DC2BDF">
                      <w:pPr>
                        <w:pStyle w:val="Geenafstand"/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5E50829" wp14:editId="01555A3D">
                <wp:simplePos x="0" y="0"/>
                <wp:positionH relativeFrom="margin">
                  <wp:posOffset>4026195</wp:posOffset>
                </wp:positionH>
                <wp:positionV relativeFrom="paragraph">
                  <wp:posOffset>9762</wp:posOffset>
                </wp:positionV>
                <wp:extent cx="1275907" cy="754912"/>
                <wp:effectExtent l="0" t="0" r="19685" b="26670"/>
                <wp:wrapNone/>
                <wp:docPr id="27" name="Rechthoe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2F08B" w14:textId="77777777" w:rsidR="00DC2BDF" w:rsidRDefault="00DC2BDF" w:rsidP="00DC2BDF">
                            <w:pPr>
                              <w:jc w:val="center"/>
                            </w:pPr>
                            <w:r>
                              <w:t>Vliegenmeppertje</w:t>
                            </w:r>
                          </w:p>
                          <w:p w14:paraId="0DE2E60E" w14:textId="77777777" w:rsidR="00DC2BDF" w:rsidRDefault="00DC2BDF" w:rsidP="00DC2BDF">
                            <w:pPr>
                              <w:jc w:val="center"/>
                            </w:pPr>
                            <w:proofErr w:type="spellStart"/>
                            <w:r>
                              <w:t>être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E50829" id="Rechthoek 27" o:spid="_x0000_s1037" style="position:absolute;margin-left:317pt;margin-top:.75pt;width:100.45pt;height:59.45pt;z-index:2517043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" fillcolor="#f99" strokecolor="black [3200]" strokeweight="1pt">
                <v:textbox>
                  <w:txbxContent>
                    <w:p w14:paraId="4952F08B" w14:textId="77777777" w:rsidR="00DC2BDF" w:rsidRDefault="00DC2BDF" w:rsidP="00DC2BDF">
                      <w:pPr>
                        <w:jc w:val="center"/>
                      </w:pPr>
                      <w:r>
                        <w:t>Vliegenmeppertje</w:t>
                      </w:r>
                    </w:p>
                    <w:p w14:paraId="0DE2E60E" w14:textId="77777777" w:rsidR="00DC2BDF" w:rsidRDefault="00DC2BDF" w:rsidP="00DC2BDF">
                      <w:pPr>
                        <w:jc w:val="center"/>
                      </w:pPr>
                      <w:proofErr w:type="spellStart"/>
                      <w:r>
                        <w:t>être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5D50B12" w14:textId="33B2C6B9" w:rsidR="00662024" w:rsidRDefault="00662024" w:rsidP="00662024"/>
    <w:p w14:paraId="318939EB" w14:textId="4C3E7098" w:rsidR="00DF5220" w:rsidRDefault="00662024" w:rsidP="00662024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680DFBF" wp14:editId="7B4213D6">
                <wp:simplePos x="0" y="0"/>
                <wp:positionH relativeFrom="column">
                  <wp:posOffset>1658679</wp:posOffset>
                </wp:positionH>
                <wp:positionV relativeFrom="paragraph">
                  <wp:posOffset>1647411</wp:posOffset>
                </wp:positionV>
                <wp:extent cx="1275907" cy="754912"/>
                <wp:effectExtent l="0" t="0" r="19685" b="26670"/>
                <wp:wrapNone/>
                <wp:docPr id="16" name="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B096E2" w14:textId="4D54EF23" w:rsidR="00662024" w:rsidRDefault="00662024" w:rsidP="00662024">
                            <w:pPr>
                              <w:jc w:val="center"/>
                            </w:pPr>
                            <w:proofErr w:type="spellStart"/>
                            <w:r>
                              <w:t>Avoir</w:t>
                            </w:r>
                            <w:proofErr w:type="spellEnd"/>
                            <w:r>
                              <w:t xml:space="preserve"> oefenen op </w:t>
                            </w:r>
                            <w:proofErr w:type="spellStart"/>
                            <w:r>
                              <w:t>quizlet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80DFBF" id="Rechthoek 16" o:spid="_x0000_s1038" style="position:absolute;margin-left:130.6pt;margin-top:129.7pt;width:100.45pt;height:59.4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" fillcolor="#00b0f0" strokecolor="black [3200]" strokeweight="1pt">
                <v:textbox>
                  <w:txbxContent>
                    <w:p w14:paraId="2EB096E2" w14:textId="4D54EF23" w:rsidR="00662024" w:rsidRDefault="00662024" w:rsidP="00662024">
                      <w:pPr>
                        <w:jc w:val="center"/>
                      </w:pPr>
                      <w:proofErr w:type="spellStart"/>
                      <w:r>
                        <w:t>Avoir</w:t>
                      </w:r>
                      <w:proofErr w:type="spellEnd"/>
                      <w:r>
                        <w:t xml:space="preserve"> oefenen op </w:t>
                      </w:r>
                      <w:proofErr w:type="spellStart"/>
                      <w:r>
                        <w:t>quizlet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60C637" wp14:editId="218B46D2">
                <wp:simplePos x="0" y="0"/>
                <wp:positionH relativeFrom="margin">
                  <wp:posOffset>5017859</wp:posOffset>
                </wp:positionH>
                <wp:positionV relativeFrom="paragraph">
                  <wp:posOffset>2497278</wp:posOffset>
                </wp:positionV>
                <wp:extent cx="1275907" cy="754912"/>
                <wp:effectExtent l="0" t="0" r="19685" b="26670"/>
                <wp:wrapNone/>
                <wp:docPr id="12" name="Rechtho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46EE4" w14:textId="0D18F478" w:rsidR="00662024" w:rsidRDefault="00662024" w:rsidP="00662024">
                            <w:pPr>
                              <w:jc w:val="center"/>
                            </w:pPr>
                            <w:proofErr w:type="spellStart"/>
                            <w:r>
                              <w:t>Quizlet</w:t>
                            </w:r>
                            <w:proofErr w:type="spellEnd"/>
                            <w:r>
                              <w:t xml:space="preserve"> live</w:t>
                            </w:r>
                          </w:p>
                          <w:p w14:paraId="11674E21" w14:textId="13F147E8" w:rsidR="00662024" w:rsidRDefault="00DC2BDF" w:rsidP="00662024">
                            <w:pPr>
                              <w:jc w:val="center"/>
                            </w:pPr>
                            <w:proofErr w:type="spellStart"/>
                            <w:r>
                              <w:t>A</w:t>
                            </w:r>
                            <w:r w:rsidR="00662024">
                              <w:t>voir</w:t>
                            </w:r>
                            <w:proofErr w:type="spellEnd"/>
                            <w:r>
                              <w:t xml:space="preserve"> of helemaal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60C637" id="Rechthoek 12" o:spid="_x0000_s1039" style="position:absolute;margin-left:395.1pt;margin-top:196.65pt;width:100.45pt;height:59.45pt;z-index:2516736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" fillcolor="white [3201]" strokecolor="black [3200]" strokeweight="1pt">
                <v:textbox>
                  <w:txbxContent>
                    <w:p w14:paraId="23F46EE4" w14:textId="0D18F478" w:rsidR="00662024" w:rsidRDefault="00662024" w:rsidP="00662024">
                      <w:pPr>
                        <w:jc w:val="center"/>
                      </w:pPr>
                      <w:proofErr w:type="spellStart"/>
                      <w:r>
                        <w:t>Quizlet</w:t>
                      </w:r>
                      <w:proofErr w:type="spellEnd"/>
                      <w:r>
                        <w:t xml:space="preserve"> live</w:t>
                      </w:r>
                    </w:p>
                    <w:p w14:paraId="11674E21" w14:textId="13F147E8" w:rsidR="00662024" w:rsidRDefault="00DC2BDF" w:rsidP="00662024">
                      <w:pPr>
                        <w:jc w:val="center"/>
                      </w:pPr>
                      <w:proofErr w:type="spellStart"/>
                      <w:r>
                        <w:t>A</w:t>
                      </w:r>
                      <w:r w:rsidR="00662024">
                        <w:t>voir</w:t>
                      </w:r>
                      <w:proofErr w:type="spellEnd"/>
                      <w:r>
                        <w:t xml:space="preserve"> of helemaal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75B4E1D" wp14:editId="6C450420">
                <wp:simplePos x="0" y="0"/>
                <wp:positionH relativeFrom="column">
                  <wp:posOffset>1189798</wp:posOffset>
                </wp:positionH>
                <wp:positionV relativeFrom="paragraph">
                  <wp:posOffset>2784445</wp:posOffset>
                </wp:positionV>
                <wp:extent cx="1275907" cy="754912"/>
                <wp:effectExtent l="0" t="0" r="19685" b="26670"/>
                <wp:wrapNone/>
                <wp:docPr id="14" name="Rechtho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66FFFF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4B76B1" w14:textId="548BF331" w:rsidR="00662024" w:rsidRDefault="00662024" w:rsidP="00662024">
                            <w:pPr>
                              <w:jc w:val="center"/>
                            </w:pPr>
                            <w:r>
                              <w:t>Raad het plaatje quiz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5B4E1D" id="Rechthoek 14" o:spid="_x0000_s1040" style="position:absolute;margin-left:93.7pt;margin-top:219.25pt;width:100.45pt;height:59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" fillcolor="#6ff" strokecolor="black [3200]" strokeweight="1pt">
                <v:textbox>
                  <w:txbxContent>
                    <w:p w14:paraId="064B76B1" w14:textId="548BF331" w:rsidR="00662024" w:rsidRDefault="00662024" w:rsidP="00662024">
                      <w:pPr>
                        <w:jc w:val="center"/>
                      </w:pPr>
                      <w:r>
                        <w:t>Raad het plaatje quiz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83DF21" wp14:editId="27F15709">
                <wp:simplePos x="0" y="0"/>
                <wp:positionH relativeFrom="margin">
                  <wp:align>left</wp:align>
                </wp:positionH>
                <wp:positionV relativeFrom="paragraph">
                  <wp:posOffset>1785517</wp:posOffset>
                </wp:positionV>
                <wp:extent cx="1275907" cy="754912"/>
                <wp:effectExtent l="0" t="0" r="19685" b="26670"/>
                <wp:wrapNone/>
                <wp:docPr id="15" name="Rechtho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33AFB5" w14:textId="38FB2E20" w:rsidR="00662024" w:rsidRDefault="00662024" w:rsidP="00662024">
                            <w:pPr>
                              <w:jc w:val="center"/>
                            </w:pPr>
                            <w:r>
                              <w:t>Spring op de juiste vervoeging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83DF21" id="Rechthoek 15" o:spid="_x0000_s1041" style="position:absolute;margin-left:0;margin-top:140.6pt;width:100.45pt;height:59.45pt;z-index:25167974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" fillcolor="#ffc000" strokecolor="black [3200]" strokeweight="1pt">
                <v:textbox>
                  <w:txbxContent>
                    <w:p w14:paraId="0A33AFB5" w14:textId="38FB2E20" w:rsidR="00662024" w:rsidRDefault="00662024" w:rsidP="00662024">
                      <w:pPr>
                        <w:jc w:val="center"/>
                      </w:pPr>
                      <w:r>
                        <w:t>Spring op de juiste vervoeging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FC9205C" wp14:editId="03C179B9">
                <wp:simplePos x="0" y="0"/>
                <wp:positionH relativeFrom="margin">
                  <wp:posOffset>3348902</wp:posOffset>
                </wp:positionH>
                <wp:positionV relativeFrom="paragraph">
                  <wp:posOffset>2248993</wp:posOffset>
                </wp:positionV>
                <wp:extent cx="1275907" cy="754912"/>
                <wp:effectExtent l="0" t="0" r="19685" b="26670"/>
                <wp:wrapNone/>
                <wp:docPr id="11" name="Rechtho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FF9999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6911D" w14:textId="4BC750EC" w:rsidR="00662024" w:rsidRDefault="00662024" w:rsidP="00662024">
                            <w:pPr>
                              <w:jc w:val="center"/>
                            </w:pPr>
                            <w:r>
                              <w:t>Vliegenmeppertje</w:t>
                            </w:r>
                          </w:p>
                          <w:p w14:paraId="38785B81" w14:textId="06558ABD" w:rsidR="00662024" w:rsidRDefault="00662024" w:rsidP="00662024">
                            <w:pPr>
                              <w:jc w:val="center"/>
                            </w:pPr>
                            <w:proofErr w:type="spellStart"/>
                            <w:r>
                              <w:t>être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C9205C" id="Rechthoek 11" o:spid="_x0000_s1042" style="position:absolute;margin-left:263.7pt;margin-top:177.1pt;width:100.45pt;height:59.45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" fillcolor="#f99" strokecolor="black [3200]" strokeweight="1pt">
                <v:textbox>
                  <w:txbxContent>
                    <w:p w14:paraId="6FD6911D" w14:textId="4BC750EC" w:rsidR="00662024" w:rsidRDefault="00662024" w:rsidP="00662024">
                      <w:pPr>
                        <w:jc w:val="center"/>
                      </w:pPr>
                      <w:r>
                        <w:t>Vliegenmeppertje</w:t>
                      </w:r>
                    </w:p>
                    <w:p w14:paraId="38785B81" w14:textId="06558ABD" w:rsidR="00662024" w:rsidRDefault="00662024" w:rsidP="00662024">
                      <w:pPr>
                        <w:jc w:val="center"/>
                      </w:pPr>
                      <w:proofErr w:type="spellStart"/>
                      <w:r>
                        <w:t>être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5180D1" wp14:editId="10F8295B">
                <wp:simplePos x="0" y="0"/>
                <wp:positionH relativeFrom="column">
                  <wp:posOffset>2476840</wp:posOffset>
                </wp:positionH>
                <wp:positionV relativeFrom="paragraph">
                  <wp:posOffset>796497</wp:posOffset>
                </wp:positionV>
                <wp:extent cx="1275907" cy="754912"/>
                <wp:effectExtent l="0" t="0" r="19685" b="26670"/>
                <wp:wrapNone/>
                <wp:docPr id="13" name="Rechtho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01F6F5" w14:textId="588440ED" w:rsidR="00662024" w:rsidRDefault="00662024" w:rsidP="00662024">
                            <w:pPr>
                              <w:jc w:val="center"/>
                            </w:pPr>
                            <w:r>
                              <w:t>Memory</w:t>
                            </w:r>
                          </w:p>
                          <w:p w14:paraId="64BBB490" w14:textId="433466FB" w:rsidR="00662024" w:rsidRDefault="00662024" w:rsidP="00662024">
                            <w:pPr>
                              <w:jc w:val="center"/>
                            </w:pPr>
                            <w:r>
                              <w:t>Alle woordjes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5180D1" id="Rechthoek 13" o:spid="_x0000_s1043" style="position:absolute;margin-left:195.05pt;margin-top:62.7pt;width:100.45pt;height:59.4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" fillcolor="#92d050" strokecolor="black [3200]" strokeweight="1pt">
                <v:textbox>
                  <w:txbxContent>
                    <w:p w14:paraId="3B01F6F5" w14:textId="588440ED" w:rsidR="00662024" w:rsidRDefault="00662024" w:rsidP="00662024">
                      <w:pPr>
                        <w:jc w:val="center"/>
                      </w:pPr>
                      <w:r>
                        <w:t>Memory</w:t>
                      </w:r>
                    </w:p>
                    <w:p w14:paraId="64BBB490" w14:textId="433466FB" w:rsidR="00662024" w:rsidRDefault="00662024" w:rsidP="00662024">
                      <w:pPr>
                        <w:jc w:val="center"/>
                      </w:pPr>
                      <w:r>
                        <w:t>Alle woordjes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6C375F" wp14:editId="70A4BF0C">
                <wp:simplePos x="0" y="0"/>
                <wp:positionH relativeFrom="column">
                  <wp:posOffset>-464362</wp:posOffset>
                </wp:positionH>
                <wp:positionV relativeFrom="paragraph">
                  <wp:posOffset>821055</wp:posOffset>
                </wp:positionV>
                <wp:extent cx="1275907" cy="754912"/>
                <wp:effectExtent l="0" t="0" r="19685" b="26670"/>
                <wp:wrapNone/>
                <wp:docPr id="10" name="Rechtho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07" cy="754912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E66366" w14:textId="0A7B33A4" w:rsidR="00662024" w:rsidRDefault="00662024" w:rsidP="00662024">
                            <w:pPr>
                              <w:jc w:val="center"/>
                            </w:pPr>
                            <w:r>
                              <w:t>Touwtje springen</w:t>
                            </w:r>
                          </w:p>
                          <w:p w14:paraId="3378D267" w14:textId="525474E7" w:rsidR="00662024" w:rsidRDefault="00662024" w:rsidP="00662024">
                            <w:pPr>
                              <w:jc w:val="center"/>
                            </w:pPr>
                            <w:r>
                              <w:t>Tellen in het Frans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6C375F" id="Rechthoek 10" o:spid="_x0000_s1044" style="position:absolute;margin-left:-36.55pt;margin-top:64.65pt;width:100.45pt;height:59.4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" fillcolor="yellow" strokecolor="black [3200]" strokeweight="1pt">
                <v:textbox>
                  <w:txbxContent>
                    <w:p w14:paraId="27E66366" w14:textId="0A7B33A4" w:rsidR="00662024" w:rsidRDefault="00662024" w:rsidP="00662024">
                      <w:pPr>
                        <w:jc w:val="center"/>
                      </w:pPr>
                      <w:r>
                        <w:t>Touwtje springen</w:t>
                      </w:r>
                    </w:p>
                    <w:p w14:paraId="3378D267" w14:textId="525474E7" w:rsidR="00662024" w:rsidRDefault="00662024" w:rsidP="00662024">
                      <w:pPr>
                        <w:jc w:val="center"/>
                      </w:pPr>
                      <w:r>
                        <w:t>Tellen in het Frans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386063C" wp14:editId="5518039B">
                <wp:simplePos x="0" y="0"/>
                <wp:positionH relativeFrom="margin">
                  <wp:posOffset>-333995</wp:posOffset>
                </wp:positionH>
                <wp:positionV relativeFrom="paragraph">
                  <wp:posOffset>502270</wp:posOffset>
                </wp:positionV>
                <wp:extent cx="4497573" cy="2806996"/>
                <wp:effectExtent l="0" t="0" r="17780" b="12700"/>
                <wp:wrapNone/>
                <wp:docPr id="9" name="Rechtho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7573" cy="280699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E3AE595" id="Rechthoek 9" o:spid="_x0000_s1026" style="position:absolute;margin-left:-26.3pt;margin-top:39.55pt;width:354.15pt;height:221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" fillcolor="white [3201]" strokecolor="black [3200]" strokeweight="1pt">
                <w10:wrap anchorx="margin"/>
              </v:rect>
            </w:pict>
          </mc:Fallback>
        </mc:AlternateContent>
      </w:r>
    </w:p>
    <w:sectPr w:rsidR="00DF52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BE6DF6"/>
    <w:multiLevelType w:val="hybridMultilevel"/>
    <w:tmpl w:val="6BC86F34"/>
    <w:lvl w:ilvl="0" w:tplc="EA7C16D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349"/>
    <w:rsid w:val="00222B07"/>
    <w:rsid w:val="0023238F"/>
    <w:rsid w:val="002D36CF"/>
    <w:rsid w:val="004F19AE"/>
    <w:rsid w:val="00546360"/>
    <w:rsid w:val="00566D26"/>
    <w:rsid w:val="00662024"/>
    <w:rsid w:val="008E5523"/>
    <w:rsid w:val="0092152F"/>
    <w:rsid w:val="009B0157"/>
    <w:rsid w:val="00AB1965"/>
    <w:rsid w:val="00B02349"/>
    <w:rsid w:val="00BE0084"/>
    <w:rsid w:val="00DC2BDF"/>
    <w:rsid w:val="00DF5220"/>
    <w:rsid w:val="00EE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B980C"/>
  <w15:chartTrackingRefBased/>
  <w15:docId w15:val="{CC2861BD-CB16-4787-820A-9C0FBD9C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9B0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222B07"/>
    <w:pPr>
      <w:ind w:left="720"/>
      <w:contextualSpacing/>
    </w:pPr>
  </w:style>
  <w:style w:type="paragraph" w:styleId="Geenafstand">
    <w:name w:val="No Spacing"/>
    <w:uiPriority w:val="1"/>
    <w:qFormat/>
    <w:rsid w:val="00DC2BD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circuit</Template>
  <TotalTime>1</TotalTime>
  <Pages>1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 van Winkel</dc:creator>
  <cp:keywords/>
  <dc:description/>
  <cp:lastModifiedBy>Martine van Winkel</cp:lastModifiedBy>
  <cp:revision>2</cp:revision>
  <dcterms:created xsi:type="dcterms:W3CDTF">2019-11-23T18:26:00Z</dcterms:created>
  <dcterms:modified xsi:type="dcterms:W3CDTF">2019-11-23T18:26:00Z</dcterms:modified>
</cp:coreProperties>
</file>