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14:paraId="77F5C72E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3AC3CE5D" w14:textId="32CD7FF6" w:rsidR="000629D5" w:rsidRDefault="000629D5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66DC347F" wp14:editId="36D4A729">
                      <wp:extent cx="2122805" cy="2122805"/>
                      <wp:effectExtent l="19050" t="19050" r="29845" b="29845"/>
                      <wp:docPr id="2" name="Ovaal 2" descr="Druk zebrapad in de stad" title="Professionele portretfoto van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D14E3A" id="Ovaal 2" o:spid="_x0000_s1026" alt="Titel: Professionele portretfoto van man - Beschrijving: Druk zebrapad in de stad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" strokecolor="#94b6d2 [3204]" strokeweight="5pt">
                      <v:fill r:id="rId11" o:title="Druk zebrapad in de stad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04D08DF2" w14:textId="1640523B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1CE65A4B" w14:textId="3B56379A" w:rsidR="000629D5" w:rsidRDefault="000629D5" w:rsidP="00846D4F">
            <w:r w:rsidRPr="00BF09B3">
              <w:rPr>
                <w:lang w:bidi="nl-NL"/>
              </w:rPr>
              <w:t xml:space="preserve">Beste </w:t>
            </w:r>
            <w:r w:rsidR="007F32C3">
              <w:t>leerling</w:t>
            </w:r>
            <w:r w:rsidRPr="00BF09B3">
              <w:rPr>
                <w:lang w:bidi="nl-NL"/>
              </w:rPr>
              <w:t>,</w:t>
            </w:r>
          </w:p>
          <w:p w14:paraId="59EA04FC" w14:textId="6591EA11" w:rsidR="00FF7C93" w:rsidRDefault="007F32C3" w:rsidP="007F32C3">
            <w:r>
              <w:t xml:space="preserve">Dit is </w:t>
            </w:r>
            <w:r w:rsidR="00FF7C93">
              <w:t>de</w:t>
            </w:r>
            <w:r>
              <w:t xml:space="preserve"> introductie-opdracht voor periode 2. Je gaat kennis maken met mens en maatschappij.</w:t>
            </w:r>
          </w:p>
          <w:p w14:paraId="68369FF6" w14:textId="377D386A" w:rsidR="00846D4F" w:rsidRPr="00846D4F" w:rsidRDefault="007F32C3" w:rsidP="007F32C3">
            <w:r>
              <w:t xml:space="preserve">Deze opdracht maak je </w:t>
            </w:r>
            <w:r w:rsidRPr="00FF7C93">
              <w:rPr>
                <w:b/>
                <w:bCs/>
              </w:rPr>
              <w:t>vandaag</w:t>
            </w:r>
            <w:r>
              <w:t xml:space="preserve"> thuis op je laptop. Morgen moet hij af zijn!</w:t>
            </w:r>
          </w:p>
          <w:p w14:paraId="12A39CFA" w14:textId="13B12BB3" w:rsidR="00846D4F" w:rsidRPr="00846D4F" w:rsidRDefault="007F32C3" w:rsidP="00846D4F">
            <w:r>
              <w:t>Neem de volgende stappen:</w:t>
            </w:r>
          </w:p>
          <w:p w14:paraId="7A9CC22E" w14:textId="6490B6C8" w:rsidR="00846D4F" w:rsidRDefault="007F32C3" w:rsidP="007F32C3">
            <w:pPr>
              <w:pStyle w:val="Lijstopsomteken"/>
            </w:pPr>
            <w:r>
              <w:t>Ga naar de website die je hiernaast ziet staan</w:t>
            </w:r>
          </w:p>
          <w:p w14:paraId="42BE07CB" w14:textId="6ED1FD03" w:rsidR="007F32C3" w:rsidRDefault="007F32C3" w:rsidP="007F32C3">
            <w:pPr>
              <w:pStyle w:val="Lijstopsomteken"/>
            </w:pPr>
            <w:r>
              <w:t>Voeg de code in</w:t>
            </w:r>
          </w:p>
          <w:p w14:paraId="61CA646E" w14:textId="21C217D3" w:rsidR="007F32C3" w:rsidRDefault="007F32C3" w:rsidP="007F32C3">
            <w:pPr>
              <w:pStyle w:val="Lijstopsomteken"/>
            </w:pPr>
            <w:r>
              <w:t>Maak een account met je mailadres van school en gebruik ook hetzelfde wachtwoord</w:t>
            </w:r>
          </w:p>
          <w:p w14:paraId="50DC2C3D" w14:textId="0EA9344D" w:rsidR="007F32C3" w:rsidRPr="00846D4F" w:rsidRDefault="007F32C3" w:rsidP="007F32C3">
            <w:pPr>
              <w:pStyle w:val="Lijstopsomteken"/>
            </w:pPr>
            <w:r>
              <w:t>Maak de opdrachten</w:t>
            </w:r>
          </w:p>
          <w:p w14:paraId="77FEBAE3" w14:textId="5A08687A" w:rsidR="000629D5" w:rsidRDefault="007F32C3" w:rsidP="007F32C3">
            <w:r>
              <w:t xml:space="preserve">Maak er iets origineels en creatiefs van, op die manier ben je alvast op een leuke en interessante manier bezig met </w:t>
            </w:r>
            <w:proofErr w:type="spellStart"/>
            <w:r>
              <w:t>m&amp;m</w:t>
            </w:r>
            <w:proofErr w:type="spellEnd"/>
            <w:r>
              <w:t>. Vrijdag bekijken en bespreken we een aantal van jullie antwoorden.</w:t>
            </w:r>
          </w:p>
          <w:p w14:paraId="340F3DFE" w14:textId="07BC9D25" w:rsidR="007F32C3" w:rsidRDefault="007F32C3" w:rsidP="007F32C3">
            <w:r>
              <w:t>Veel succes en plezier!</w:t>
            </w:r>
          </w:p>
          <w:p w14:paraId="69E556E7" w14:textId="77777777" w:rsidR="007F32C3" w:rsidRPr="00BF09B3" w:rsidRDefault="007F32C3" w:rsidP="007F32C3"/>
          <w:p w14:paraId="02548D9B" w14:textId="44E3EFC6" w:rsidR="000629D5" w:rsidRPr="00BF09B3" w:rsidRDefault="00FF7C93" w:rsidP="00846D4F">
            <w:r>
              <w:t>G</w:t>
            </w:r>
            <w:r w:rsidR="007F32C3">
              <w:t>roetjes</w:t>
            </w:r>
            <w:r>
              <w:t>,</w:t>
            </w:r>
          </w:p>
          <w:p w14:paraId="00C91F98" w14:textId="3BE645B4" w:rsidR="000629D5" w:rsidRDefault="007F32C3" w:rsidP="00846D4F">
            <w:r>
              <w:t>De coaches van leerjaar 1</w:t>
            </w:r>
          </w:p>
          <w:p w14:paraId="3ECDCB1C" w14:textId="4AA118C1" w:rsidR="000629D5" w:rsidRDefault="000629D5" w:rsidP="00846D4F"/>
        </w:tc>
      </w:tr>
      <w:tr w:rsidR="000629D5" w14:paraId="061F21BA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2AE730E4" w14:textId="1BFBCE90" w:rsidR="000629D5" w:rsidRDefault="007F32C3" w:rsidP="00846D4F">
            <w:pPr>
              <w:pStyle w:val="Titel"/>
            </w:pPr>
            <w:r>
              <w:t>Intro</w:t>
            </w:r>
          </w:p>
          <w:p w14:paraId="4DDABE6F" w14:textId="22EFB797" w:rsidR="007F32C3" w:rsidRPr="007F32C3" w:rsidRDefault="007F32C3" w:rsidP="007F32C3"/>
          <w:p w14:paraId="024B5401" w14:textId="4B5218F5" w:rsidR="000629D5" w:rsidRDefault="007F32C3" w:rsidP="000629D5">
            <w:pPr>
              <w:pStyle w:val="Ondertitel"/>
              <w:rPr>
                <w:color w:val="auto"/>
                <w:spacing w:val="1"/>
                <w:w w:val="97"/>
                <w:sz w:val="18"/>
                <w:szCs w:val="22"/>
              </w:rPr>
            </w:pPr>
            <w:r w:rsidRPr="002E442F">
              <w:rPr>
                <w:spacing w:val="0"/>
                <w:w w:val="60"/>
              </w:rPr>
              <w:t>Mens en maatschappi</w:t>
            </w:r>
            <w:r w:rsidRPr="002E442F">
              <w:rPr>
                <w:spacing w:val="25"/>
                <w:w w:val="60"/>
              </w:rPr>
              <w:t>j</w:t>
            </w:r>
          </w:p>
          <w:p w14:paraId="1EE24E2E" w14:textId="05ACD5F8" w:rsidR="000629D5" w:rsidRDefault="000629D5" w:rsidP="000629D5"/>
          <w:p w14:paraId="6ADE0DCE" w14:textId="56419353" w:rsidR="000629D5" w:rsidRPr="00846D4F" w:rsidRDefault="007F32C3" w:rsidP="00846D4F">
            <w:pPr>
              <w:pStyle w:val="Kop2"/>
            </w:pPr>
            <w:r>
              <w:t>datum</w:t>
            </w:r>
          </w:p>
          <w:p w14:paraId="63C49989" w14:textId="08D1A9A0" w:rsidR="000629D5" w:rsidRDefault="000629D5" w:rsidP="000629D5">
            <w:pPr>
              <w:pStyle w:val="Contactgegevens"/>
            </w:pPr>
          </w:p>
          <w:p w14:paraId="084306CC" w14:textId="062D924F" w:rsidR="000629D5" w:rsidRDefault="007F32C3" w:rsidP="000629D5">
            <w:pPr>
              <w:pStyle w:val="Contactgegevens"/>
            </w:pPr>
            <w:r>
              <w:t>15-10-2020</w:t>
            </w:r>
          </w:p>
          <w:p w14:paraId="0E68746A" w14:textId="7A3986E7" w:rsidR="000629D5" w:rsidRPr="004D3011" w:rsidRDefault="000629D5" w:rsidP="000629D5">
            <w:pPr>
              <w:pStyle w:val="Geenafstand"/>
            </w:pPr>
          </w:p>
          <w:sdt>
            <w:sdtPr>
              <w:id w:val="67859272"/>
              <w:placeholder>
                <w:docPart w:val="AEA6FE61EEF94BAB8DE856C784637C6C"/>
              </w:placeholder>
              <w:temporary/>
              <w:showingPlcHdr/>
              <w15:appearance w15:val="hidden"/>
            </w:sdtPr>
            <w:sdtEndPr/>
            <w:sdtContent>
              <w:p w14:paraId="5846B1BE" w14:textId="77777777" w:rsidR="000629D5" w:rsidRDefault="000629D5" w:rsidP="000629D5">
                <w:pPr>
                  <w:pStyle w:val="Contactgegevens"/>
                </w:pPr>
                <w:r w:rsidRPr="004D3011">
                  <w:rPr>
                    <w:lang w:bidi="nl-NL"/>
                  </w:rPr>
                  <w:t>WEBSITE:</w:t>
                </w:r>
              </w:p>
            </w:sdtContent>
          </w:sdt>
          <w:p w14:paraId="2B1D9872" w14:textId="0521A2B5" w:rsidR="000629D5" w:rsidRDefault="007505BC" w:rsidP="000629D5">
            <w:pPr>
              <w:pStyle w:val="Contactgegevens"/>
            </w:pPr>
            <w:hyperlink r:id="rId12" w:history="1">
              <w:r w:rsidR="007F32C3" w:rsidRPr="007B4704">
                <w:rPr>
                  <w:rStyle w:val="Hyperlink"/>
                </w:rPr>
                <w:t>https://goformative.com/join</w:t>
              </w:r>
            </w:hyperlink>
            <w:r w:rsidR="007F32C3">
              <w:t xml:space="preserve"> </w:t>
            </w:r>
          </w:p>
          <w:p w14:paraId="296E1FC3" w14:textId="157260DD" w:rsidR="000629D5" w:rsidRDefault="000629D5" w:rsidP="000629D5">
            <w:pPr>
              <w:pStyle w:val="Geenafstand"/>
            </w:pPr>
          </w:p>
          <w:p w14:paraId="00C54739" w14:textId="7BB9A447" w:rsidR="000629D5" w:rsidRDefault="007F32C3" w:rsidP="000629D5">
            <w:pPr>
              <w:pStyle w:val="Contactgegevens"/>
            </w:pPr>
            <w:r>
              <w:t>CODE:</w:t>
            </w:r>
          </w:p>
          <w:p w14:paraId="17CCA323" w14:textId="77777777" w:rsidR="000629D5" w:rsidRDefault="007F32C3" w:rsidP="000629D5">
            <w:pPr>
              <w:pStyle w:val="Contactgegevens"/>
              <w:rPr>
                <w:rStyle w:val="Hyperlink"/>
              </w:rPr>
            </w:pPr>
            <w:r w:rsidRPr="007F32C3">
              <w:rPr>
                <w:rStyle w:val="Hyperlink"/>
              </w:rPr>
              <w:t>K8R4BQ</w:t>
            </w:r>
          </w:p>
          <w:p w14:paraId="2B49FED8" w14:textId="502F1C1D" w:rsidR="007F32C3" w:rsidRPr="00846D4F" w:rsidRDefault="007F32C3" w:rsidP="000629D5">
            <w:pPr>
              <w:pStyle w:val="Contactgegevens"/>
              <w:rPr>
                <w:rStyle w:val="Hyperlink"/>
              </w:rPr>
            </w:pPr>
          </w:p>
        </w:tc>
        <w:tc>
          <w:tcPr>
            <w:tcW w:w="720" w:type="dxa"/>
          </w:tcPr>
          <w:p w14:paraId="50C27398" w14:textId="37844485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4ED96C5E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735D8C4C" w14:textId="759FDD3E" w:rsidR="0043117B" w:rsidRPr="00846D4F" w:rsidRDefault="002E442F" w:rsidP="00846D4F">
      <w:pPr>
        <w:tabs>
          <w:tab w:val="left" w:pos="990"/>
        </w:tabs>
        <w:spacing w:after="0"/>
        <w:rPr>
          <w:sz w:val="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AAFBCB9" wp14:editId="01996557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571500" cy="571500"/>
            <wp:effectExtent l="0" t="0" r="0" b="0"/>
            <wp:wrapNone/>
            <wp:docPr id="1" name="Afbeelding 1" descr="GoFormative - Doedact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Formative - Doedacti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117B" w:rsidRPr="00846D4F" w:rsidSect="00B821B0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0EC3B" w14:textId="77777777" w:rsidR="007F32C3" w:rsidRDefault="007F32C3" w:rsidP="000C45FF">
      <w:r>
        <w:separator/>
      </w:r>
    </w:p>
  </w:endnote>
  <w:endnote w:type="continuationSeparator" w:id="0">
    <w:p w14:paraId="74EADAD6" w14:textId="77777777" w:rsidR="007F32C3" w:rsidRDefault="007F32C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6C1B2" w14:textId="77777777" w:rsidR="007F32C3" w:rsidRDefault="007F32C3" w:rsidP="000C45FF">
      <w:r>
        <w:separator/>
      </w:r>
    </w:p>
  </w:footnote>
  <w:footnote w:type="continuationSeparator" w:id="0">
    <w:p w14:paraId="30F20ECB" w14:textId="77777777" w:rsidR="007F32C3" w:rsidRDefault="007F32C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8D11E" w14:textId="77777777" w:rsidR="000C45FF" w:rsidRDefault="000C45FF">
    <w:pPr>
      <w:pStyle w:val="Koptekst"/>
    </w:pPr>
    <w:r>
      <w:rPr>
        <w:noProof/>
        <w:lang w:bidi="nl-NL"/>
      </w:rPr>
      <w:drawing>
        <wp:anchor distT="0" distB="0" distL="114300" distR="114300" simplePos="0" relativeHeight="251658240" behindDoc="1" locked="0" layoutInCell="1" allowOverlap="1" wp14:anchorId="41652B08" wp14:editId="6130A6CC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3" name="Afbeelding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2C3"/>
    <w:rsid w:val="00036450"/>
    <w:rsid w:val="00061C84"/>
    <w:rsid w:val="000629D5"/>
    <w:rsid w:val="00076632"/>
    <w:rsid w:val="000C45FF"/>
    <w:rsid w:val="000E3FD1"/>
    <w:rsid w:val="000F46E6"/>
    <w:rsid w:val="00153721"/>
    <w:rsid w:val="00180329"/>
    <w:rsid w:val="0019001F"/>
    <w:rsid w:val="001A74A5"/>
    <w:rsid w:val="001B2ABD"/>
    <w:rsid w:val="001D2335"/>
    <w:rsid w:val="001E1759"/>
    <w:rsid w:val="001F1ECC"/>
    <w:rsid w:val="002400EB"/>
    <w:rsid w:val="00244620"/>
    <w:rsid w:val="00256CF7"/>
    <w:rsid w:val="002E442F"/>
    <w:rsid w:val="0030481B"/>
    <w:rsid w:val="004071FC"/>
    <w:rsid w:val="00445947"/>
    <w:rsid w:val="004813B3"/>
    <w:rsid w:val="00496591"/>
    <w:rsid w:val="004C63E4"/>
    <w:rsid w:val="004D3011"/>
    <w:rsid w:val="005645EE"/>
    <w:rsid w:val="005D6289"/>
    <w:rsid w:val="005E39D5"/>
    <w:rsid w:val="00612544"/>
    <w:rsid w:val="0062123A"/>
    <w:rsid w:val="00646E75"/>
    <w:rsid w:val="006610D6"/>
    <w:rsid w:val="006771D0"/>
    <w:rsid w:val="00715FCB"/>
    <w:rsid w:val="00743101"/>
    <w:rsid w:val="007867A0"/>
    <w:rsid w:val="007927F5"/>
    <w:rsid w:val="007C28B9"/>
    <w:rsid w:val="007F32C3"/>
    <w:rsid w:val="00802CA0"/>
    <w:rsid w:val="00846D4F"/>
    <w:rsid w:val="008C1736"/>
    <w:rsid w:val="00922D5C"/>
    <w:rsid w:val="009C7167"/>
    <w:rsid w:val="009E7C63"/>
    <w:rsid w:val="00A10A67"/>
    <w:rsid w:val="00A2118D"/>
    <w:rsid w:val="00AB7852"/>
    <w:rsid w:val="00AD76E2"/>
    <w:rsid w:val="00B20152"/>
    <w:rsid w:val="00B70850"/>
    <w:rsid w:val="00B821B0"/>
    <w:rsid w:val="00C066B6"/>
    <w:rsid w:val="00C37BA1"/>
    <w:rsid w:val="00C4674C"/>
    <w:rsid w:val="00C506CF"/>
    <w:rsid w:val="00C72BED"/>
    <w:rsid w:val="00C9578B"/>
    <w:rsid w:val="00CA562E"/>
    <w:rsid w:val="00CB2D30"/>
    <w:rsid w:val="00D2522B"/>
    <w:rsid w:val="00D82F2F"/>
    <w:rsid w:val="00DA694B"/>
    <w:rsid w:val="00DD172A"/>
    <w:rsid w:val="00E06B8C"/>
    <w:rsid w:val="00E25A26"/>
    <w:rsid w:val="00E55D74"/>
    <w:rsid w:val="00E866EC"/>
    <w:rsid w:val="00E93B74"/>
    <w:rsid w:val="00EB3A62"/>
    <w:rsid w:val="00F60274"/>
    <w:rsid w:val="00F77FB9"/>
    <w:rsid w:val="00FB068F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311C0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Standaard">
    <w:name w:val="Normal"/>
    <w:qFormat/>
    <w:rsid w:val="00AB7852"/>
    <w:pPr>
      <w:spacing w:after="200" w:line="216" w:lineRule="auto"/>
    </w:pPr>
    <w:rPr>
      <w:sz w:val="20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Char">
    <w:name w:val="Titel Char"/>
    <w:basedOn w:val="Standaardalinea-lettertype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Nadruk">
    <w:name w:val="Emphasis"/>
    <w:basedOn w:val="Standaardalinea-lettertype"/>
    <w:uiPriority w:val="11"/>
    <w:semiHidden/>
    <w:qFormat/>
    <w:rsid w:val="00E25A26"/>
    <w:rPr>
      <w:i/>
      <w:iCs/>
    </w:rPr>
  </w:style>
  <w:style w:type="character" w:customStyle="1" w:styleId="Kop1Char">
    <w:name w:val="Kop 1 Char"/>
    <w:basedOn w:val="Standaardalinea-lettertype"/>
    <w:link w:val="Kop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um">
    <w:name w:val="Date"/>
    <w:basedOn w:val="Standaard"/>
    <w:next w:val="Standaard"/>
    <w:link w:val="DatumChar"/>
    <w:uiPriority w:val="99"/>
    <w:rsid w:val="00036450"/>
  </w:style>
  <w:style w:type="character" w:customStyle="1" w:styleId="DatumChar">
    <w:name w:val="Datum Char"/>
    <w:basedOn w:val="Standaardalinea-lettertype"/>
    <w:link w:val="Datum"/>
    <w:uiPriority w:val="99"/>
    <w:rsid w:val="00036450"/>
    <w:rPr>
      <w:sz w:val="18"/>
      <w:szCs w:val="22"/>
    </w:rPr>
  </w:style>
  <w:style w:type="character" w:styleId="Hyperlink">
    <w:name w:val="Hyperlink"/>
    <w:basedOn w:val="Standaardalinea-lettertype"/>
    <w:uiPriority w:val="99"/>
    <w:rsid w:val="00E93B74"/>
    <w:rPr>
      <w:color w:val="B85A22" w:themeColor="accent2" w:themeShade="BF"/>
      <w:u w:val="single"/>
    </w:rPr>
  </w:style>
  <w:style w:type="character" w:styleId="Onopgelostemelding">
    <w:name w:val="Unresolved Mention"/>
    <w:basedOn w:val="Standaardalinea-lettertype"/>
    <w:uiPriority w:val="99"/>
    <w:semiHidden/>
    <w:rsid w:val="004813B3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C45FF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C45FF"/>
    <w:rPr>
      <w:sz w:val="22"/>
      <w:szCs w:val="22"/>
    </w:rPr>
  </w:style>
  <w:style w:type="table" w:styleId="Tabelraster">
    <w:name w:val="Table Grid"/>
    <w:basedOn w:val="Standaardtabe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1B2ABD"/>
    <w:rPr>
      <w:color w:val="80808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jstopsomteken">
    <w:name w:val="List Bullet"/>
    <w:basedOn w:val="Standaard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ijzetekst">
    <w:name w:val="Grijze tekst"/>
    <w:basedOn w:val="Standaardalinea-lettertype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Standaard"/>
    <w:qFormat/>
    <w:rsid w:val="00AB7852"/>
    <w:pPr>
      <w:spacing w:after="360"/>
      <w:contextualSpacing/>
    </w:pPr>
  </w:style>
  <w:style w:type="paragraph" w:customStyle="1" w:styleId="Contactgegevens">
    <w:name w:val="Contactgegevens"/>
    <w:basedOn w:val="Standaard"/>
    <w:qFormat/>
    <w:rsid w:val="000629D5"/>
    <w:pPr>
      <w:contextualSpacing/>
    </w:pPr>
  </w:style>
  <w:style w:type="paragraph" w:styleId="Geenafstand">
    <w:name w:val="No Spacing"/>
    <w:uiPriority w:val="1"/>
    <w:qFormat/>
    <w:rsid w:val="000629D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oformative.com/joi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NK\AppData\Roaming\Microsoft\Templates\Blauwe%20grijze%20sollicitatiebrie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EA6FE61EEF94BAB8DE856C784637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BF6A52-6C74-4835-B183-CB57CF2C2C8A}"/>
      </w:docPartPr>
      <w:docPartBody>
        <w:p w:rsidR="004228CE" w:rsidRDefault="004228CE">
          <w:pPr>
            <w:pStyle w:val="AEA6FE61EEF94BAB8DE856C784637C6C"/>
          </w:pPr>
          <w:r w:rsidRPr="004D3011">
            <w:rPr>
              <w:lang w:bidi="nl-NL"/>
            </w:rPr>
            <w:t>WEBSITE: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8CE"/>
    <w:rsid w:val="0042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16" w:lineRule="auto"/>
      <w:outlineLvl w:val="1"/>
    </w:pPr>
    <w:rPr>
      <w:rFonts w:asciiTheme="majorHAnsi" w:eastAsiaTheme="majorEastAsia" w:hAnsiTheme="majorHAnsi" w:cstheme="majorBidi"/>
      <w:b/>
      <w:bCs/>
      <w:caps/>
      <w:sz w:val="20"/>
      <w:szCs w:val="26"/>
      <w:lang w:eastAsia="ja-JP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opsomteken">
    <w:name w:val="List Bullet"/>
    <w:basedOn w:val="Standaard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 w:val="20"/>
      <w:szCs w:val="20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b/>
      <w:bCs/>
      <w:caps/>
      <w:sz w:val="20"/>
      <w:szCs w:val="26"/>
      <w:lang w:eastAsia="ja-JP"/>
    </w:rPr>
  </w:style>
  <w:style w:type="paragraph" w:customStyle="1" w:styleId="AEA6FE61EEF94BAB8DE856C784637C6C">
    <w:name w:val="AEA6FE61EEF94BAB8DE856C784637C6C"/>
  </w:style>
  <w:style w:type="character" w:styleId="Hyperlink">
    <w:name w:val="Hyperlink"/>
    <w:basedOn w:val="Standaardalinea-lettertype"/>
    <w:uiPriority w:val="99"/>
    <w:rPr>
      <w:color w:val="C45911" w:themeColor="accent2" w:themeShade="BF"/>
      <w:u w:val="singl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47D758676D824788D884D4629D099D" ma:contentTypeVersion="10" ma:contentTypeDescription="Een nieuw document maken." ma:contentTypeScope="" ma:versionID="52e2e4f946420b8325f6f7165a9c7451">
  <xsd:schema xmlns:xsd="http://www.w3.org/2001/XMLSchema" xmlns:xs="http://www.w3.org/2001/XMLSchema" xmlns:p="http://schemas.microsoft.com/office/2006/metadata/properties" xmlns:ns2="88336909-72e6-45f4-970c-2548ead99cef" targetNamespace="http://schemas.microsoft.com/office/2006/metadata/properties" ma:root="true" ma:fieldsID="07e1d9eb9a62b3782e4ac1f3dede4713" ns2:_="">
    <xsd:import namespace="88336909-72e6-45f4-970c-2548ead99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36909-72e6-45f4-970c-2548ead99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88336909-72e6-45f4-970c-2548ead99cef" xsi:nil="true"/>
  </documentManagement>
</p:properties>
</file>

<file path=customXml/itemProps1.xml><?xml version="1.0" encoding="utf-8"?>
<ds:datastoreItem xmlns:ds="http://schemas.openxmlformats.org/officeDocument/2006/customXml" ds:itemID="{20A50DBC-F4ED-452C-8810-E528AC070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36909-72e6-45f4-970c-2548ead99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03C41-7C44-40A7-B0F9-10640F9D80B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8336909-72e6-45f4-970c-2548ead99ce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Blauwe grijze sollicitatiebrief</Template>
  <TotalTime>0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2020-10-14T18:18:00Z</dcterms:created>
  <dcterms:modified xsi:type="dcterms:W3CDTF">2020-10-14T18:18:00Z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0x0101008C47D758676D824788D884D4629D099D</vt:lpwstr>
  </property>
</Properties>
</file>